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E0A" w:rsidRPr="00487522" w:rsidRDefault="00AF7E0A" w:rsidP="00487522">
      <w:pPr>
        <w:jc w:val="center"/>
        <w:rPr>
          <w:b/>
          <w:sz w:val="36"/>
          <w:szCs w:val="36"/>
        </w:rPr>
      </w:pPr>
      <w:r w:rsidRPr="00487522">
        <w:rPr>
          <w:b/>
          <w:sz w:val="36"/>
          <w:szCs w:val="36"/>
        </w:rPr>
        <w:t>FINALE FEDERALE PAR CLASSEMENT</w:t>
      </w:r>
    </w:p>
    <w:p w:rsidR="00AF7E0A" w:rsidRPr="00487522" w:rsidRDefault="00AF7E0A" w:rsidP="00487522">
      <w:pPr>
        <w:jc w:val="center"/>
        <w:rPr>
          <w:b/>
          <w:sz w:val="36"/>
          <w:szCs w:val="36"/>
        </w:rPr>
      </w:pPr>
      <w:r w:rsidRPr="00487522">
        <w:rPr>
          <w:b/>
          <w:sz w:val="36"/>
          <w:szCs w:val="36"/>
        </w:rPr>
        <w:t>DES 29 ET 30 JUIN 2013 A PONT-A-MOUSSON</w:t>
      </w:r>
    </w:p>
    <w:p w:rsidR="00AF7E0A" w:rsidRDefault="00AF7E0A"/>
    <w:p w:rsidR="00AF7E0A" w:rsidRDefault="00AF7E0A">
      <w:r w:rsidRPr="00EB016C">
        <w:rPr>
          <w:b/>
          <w:sz w:val="28"/>
          <w:szCs w:val="28"/>
          <w:u w:val="single"/>
        </w:rPr>
        <w:t>HISTORIQUE</w:t>
      </w:r>
      <w:r>
        <w:t> : LECLERE NICOLAS termine 3</w:t>
      </w:r>
      <w:r w:rsidRPr="00E938B4">
        <w:rPr>
          <w:vertAlign w:val="superscript"/>
        </w:rPr>
        <w:t>ème</w:t>
      </w:r>
      <w:r>
        <w:t xml:space="preserve">  en départemental, qualifié pour les régionaux</w:t>
      </w:r>
    </w:p>
    <w:p w:rsidR="00AF7E0A" w:rsidRDefault="00AF7E0A">
      <w:r>
        <w:t xml:space="preserve">                                SIMEON ALINE termine 2</w:t>
      </w:r>
      <w:r w:rsidRPr="00E938B4">
        <w:rPr>
          <w:vertAlign w:val="superscript"/>
        </w:rPr>
        <w:t>ème</w:t>
      </w:r>
      <w:r>
        <w:t xml:space="preserve"> en départemental, qualifie pour les régionaux</w:t>
      </w:r>
    </w:p>
    <w:p w:rsidR="00AF7E0A" w:rsidRDefault="00AF7E0A">
      <w:r>
        <w:t xml:space="preserve">                                LECLERE NICOLAS termine 2</w:t>
      </w:r>
      <w:r w:rsidRPr="00E938B4">
        <w:rPr>
          <w:vertAlign w:val="superscript"/>
        </w:rPr>
        <w:t>ème</w:t>
      </w:r>
      <w:r>
        <w:t xml:space="preserve"> en régional, qualifié pour les France</w:t>
      </w:r>
    </w:p>
    <w:p w:rsidR="00AF7E0A" w:rsidRDefault="00AF7E0A">
      <w:r>
        <w:t xml:space="preserve">                               SIMEON ALINE termine 2</w:t>
      </w:r>
      <w:r w:rsidRPr="00E938B4">
        <w:rPr>
          <w:vertAlign w:val="superscript"/>
        </w:rPr>
        <w:t>ème</w:t>
      </w:r>
      <w:r>
        <w:t xml:space="preserve"> en régional qualifié pour les France</w:t>
      </w:r>
    </w:p>
    <w:p w:rsidR="00AF7E0A" w:rsidRDefault="00AF7E0A"/>
    <w:p w:rsidR="00AF7E0A" w:rsidRDefault="00AF7E0A" w:rsidP="000E70CA">
      <w:pPr>
        <w:jc w:val="center"/>
      </w:pPr>
      <w:r w:rsidRPr="00B80B60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45.5pt;height:281.25pt;visibility:visible">
            <v:imagedata r:id="rId4" o:title=""/>
          </v:shape>
        </w:pict>
      </w:r>
    </w:p>
    <w:p w:rsidR="00AF7E0A" w:rsidRPr="000E70CA" w:rsidRDefault="00AF7E0A" w:rsidP="00E938B4">
      <w:pPr>
        <w:jc w:val="center"/>
        <w:rPr>
          <w:b/>
          <w:sz w:val="28"/>
          <w:szCs w:val="28"/>
          <w:u w:val="single"/>
        </w:rPr>
      </w:pPr>
      <w:r w:rsidRPr="000E70CA">
        <w:rPr>
          <w:b/>
          <w:sz w:val="28"/>
          <w:szCs w:val="28"/>
          <w:u w:val="single"/>
        </w:rPr>
        <w:t>LES 2 JOUEURS</w:t>
      </w:r>
    </w:p>
    <w:p w:rsidR="00AF7E0A" w:rsidRPr="000E70CA" w:rsidRDefault="00AF7E0A" w:rsidP="00E938B4">
      <w:pPr>
        <w:rPr>
          <w:b/>
          <w:sz w:val="28"/>
          <w:szCs w:val="28"/>
          <w:u w:val="single"/>
        </w:rPr>
      </w:pPr>
      <w:r w:rsidRPr="000E70CA">
        <w:rPr>
          <w:b/>
          <w:sz w:val="28"/>
          <w:szCs w:val="28"/>
          <w:u w:val="single"/>
        </w:rPr>
        <w:t>RESULTATS DU SAMEDI :</w:t>
      </w:r>
    </w:p>
    <w:p w:rsidR="00AF7E0A" w:rsidRDefault="00AF7E0A" w:rsidP="00E938B4">
      <w:r w:rsidRPr="000E70CA">
        <w:rPr>
          <w:b/>
          <w:sz w:val="24"/>
          <w:szCs w:val="24"/>
        </w:rPr>
        <w:t>LECLERE NICOLAS </w:t>
      </w:r>
      <w:r>
        <w:t>:……………TERMINE 1</w:t>
      </w:r>
      <w:r w:rsidRPr="00E938B4">
        <w:rPr>
          <w:vertAlign w:val="superscript"/>
        </w:rPr>
        <w:t>ER</w:t>
      </w:r>
      <w:r>
        <w:t xml:space="preserve"> DE SA POULE</w:t>
      </w:r>
    </w:p>
    <w:p w:rsidR="00AF7E0A" w:rsidRDefault="00AF7E0A" w:rsidP="00E938B4">
      <w:r>
        <w:t xml:space="preserve">                                                     QUALIFIE DIRECTEMENT POUR LES 32</w:t>
      </w:r>
      <w:r w:rsidRPr="00E938B4">
        <w:rPr>
          <w:vertAlign w:val="superscript"/>
        </w:rPr>
        <w:t>ème</w:t>
      </w:r>
      <w:r>
        <w:t xml:space="preserve"> DE FINALE</w:t>
      </w:r>
    </w:p>
    <w:p w:rsidR="00AF7E0A" w:rsidRDefault="00AF7E0A" w:rsidP="00E938B4">
      <w:r>
        <w:t xml:space="preserve">                                                     PERD EN 32</w:t>
      </w:r>
      <w:r w:rsidRPr="00E938B4">
        <w:rPr>
          <w:vertAlign w:val="superscript"/>
        </w:rPr>
        <w:t>ème</w:t>
      </w:r>
      <w:r>
        <w:t xml:space="preserve"> DE FINALE ET EST ELIMINE DE JUSTESSE</w:t>
      </w:r>
    </w:p>
    <w:p w:rsidR="00AF7E0A" w:rsidRDefault="00AF7E0A" w:rsidP="00E938B4"/>
    <w:p w:rsidR="00AF7E0A" w:rsidRDefault="00AF7E0A" w:rsidP="00E938B4">
      <w:r w:rsidRPr="000E70CA">
        <w:rPr>
          <w:b/>
          <w:sz w:val="24"/>
          <w:szCs w:val="24"/>
        </w:rPr>
        <w:t>SIMEON ALINE</w:t>
      </w:r>
      <w:r>
        <w:t> :…………….TERMINE 3</w:t>
      </w:r>
      <w:r w:rsidRPr="00E938B4">
        <w:rPr>
          <w:vertAlign w:val="superscript"/>
        </w:rPr>
        <w:t>ème</w:t>
      </w:r>
      <w:r>
        <w:t xml:space="preserve"> DE SA POULE</w:t>
      </w:r>
    </w:p>
    <w:p w:rsidR="00AF7E0A" w:rsidRDefault="00AF7E0A" w:rsidP="00E938B4">
      <w:r>
        <w:t xml:space="preserve">                                               QUALIFIE POUR LES 64</w:t>
      </w:r>
      <w:r w:rsidRPr="00487522">
        <w:rPr>
          <w:vertAlign w:val="superscript"/>
        </w:rPr>
        <w:t>ème</w:t>
      </w:r>
      <w:r>
        <w:t xml:space="preserve"> DE FINALE ET EST EXEMPT</w:t>
      </w:r>
    </w:p>
    <w:p w:rsidR="00AF7E0A" w:rsidRDefault="00AF7E0A" w:rsidP="00E938B4">
      <w:r>
        <w:t xml:space="preserve">                                               GAGNE SONT MATCH DE 32</w:t>
      </w:r>
      <w:r w:rsidRPr="00487522">
        <w:rPr>
          <w:vertAlign w:val="superscript"/>
        </w:rPr>
        <w:t>ème</w:t>
      </w:r>
      <w:r>
        <w:t xml:space="preserve"> DE FINALE EN FAISANT UNE BELLE PERF.</w:t>
      </w:r>
    </w:p>
    <w:p w:rsidR="00AF7E0A" w:rsidRDefault="00AF7E0A" w:rsidP="00E938B4"/>
    <w:p w:rsidR="00AF7E0A" w:rsidRPr="000E70CA" w:rsidRDefault="00AF7E0A" w:rsidP="00E938B4">
      <w:pPr>
        <w:rPr>
          <w:b/>
          <w:sz w:val="28"/>
          <w:szCs w:val="28"/>
          <w:u w:val="single"/>
        </w:rPr>
      </w:pPr>
      <w:r w:rsidRPr="000E70CA">
        <w:rPr>
          <w:b/>
          <w:sz w:val="28"/>
          <w:szCs w:val="28"/>
          <w:u w:val="single"/>
        </w:rPr>
        <w:t>RESULTAT DU DIMANCHE :</w:t>
      </w:r>
    </w:p>
    <w:p w:rsidR="00AF7E0A" w:rsidRDefault="00AF7E0A" w:rsidP="00E938B4"/>
    <w:p w:rsidR="00AF7E0A" w:rsidRDefault="00AF7E0A" w:rsidP="00E938B4">
      <w:r w:rsidRPr="000E70CA">
        <w:rPr>
          <w:b/>
          <w:sz w:val="24"/>
          <w:szCs w:val="24"/>
        </w:rPr>
        <w:t>SIMEON ALINE </w:t>
      </w:r>
      <w:r>
        <w:t>:…………….PERD EN 16</w:t>
      </w:r>
      <w:r w:rsidRPr="00487522">
        <w:rPr>
          <w:vertAlign w:val="superscript"/>
        </w:rPr>
        <w:t>ème</w:t>
      </w:r>
      <w:r>
        <w:t xml:space="preserve"> DE FINALE DE JUSTESSE (11/9 A LA BELLE APRES AVOIR MENE) SUR UNE JOUEUSE MIEUX CLASSEE.</w:t>
      </w:r>
    </w:p>
    <w:p w:rsidR="00AF7E0A" w:rsidRDefault="00AF7E0A" w:rsidP="00E938B4"/>
    <w:p w:rsidR="00AF7E0A" w:rsidRDefault="00AF7E0A" w:rsidP="000E70CA">
      <w:pPr>
        <w:jc w:val="center"/>
      </w:pPr>
      <w:r w:rsidRPr="00B80B60">
        <w:rPr>
          <w:noProof/>
          <w:lang w:eastAsia="fr-FR"/>
        </w:rPr>
        <w:pict>
          <v:shape id="Image 2" o:spid="_x0000_i1026" type="#_x0000_t75" style="width:336.75pt;height:252.75pt;visibility:visible">
            <v:imagedata r:id="rId5" o:title=""/>
          </v:shape>
        </w:pict>
      </w:r>
    </w:p>
    <w:p w:rsidR="00AF7E0A" w:rsidRPr="000E70CA" w:rsidRDefault="00AF7E0A" w:rsidP="00487522">
      <w:pPr>
        <w:jc w:val="center"/>
        <w:rPr>
          <w:b/>
          <w:sz w:val="28"/>
          <w:szCs w:val="28"/>
        </w:rPr>
      </w:pPr>
      <w:r w:rsidRPr="000E70CA">
        <w:rPr>
          <w:b/>
          <w:sz w:val="28"/>
          <w:szCs w:val="28"/>
        </w:rPr>
        <w:t>A L’ECHAUFFEMENT ENSEMBLE</w:t>
      </w:r>
    </w:p>
    <w:p w:rsidR="00AF7E0A" w:rsidRDefault="00AF7E0A" w:rsidP="00487522">
      <w:pPr>
        <w:jc w:val="center"/>
      </w:pPr>
    </w:p>
    <w:p w:rsidR="00AF7E0A" w:rsidRDefault="00AF7E0A" w:rsidP="000E70CA">
      <w:pPr>
        <w:jc w:val="center"/>
      </w:pPr>
      <w:r w:rsidRPr="00B80B60">
        <w:rPr>
          <w:noProof/>
          <w:lang w:eastAsia="fr-FR"/>
        </w:rPr>
        <w:pict>
          <v:shape id="Image 3" o:spid="_x0000_i1027" type="#_x0000_t75" style="width:339.75pt;height:255pt;visibility:visible">
            <v:imagedata r:id="rId6" o:title=""/>
          </v:shape>
        </w:pict>
      </w:r>
    </w:p>
    <w:p w:rsidR="00AF7E0A" w:rsidRPr="000E70CA" w:rsidRDefault="00AF7E0A" w:rsidP="00487522">
      <w:pPr>
        <w:jc w:val="center"/>
        <w:rPr>
          <w:b/>
          <w:sz w:val="28"/>
          <w:szCs w:val="28"/>
        </w:rPr>
      </w:pPr>
      <w:r w:rsidRPr="000E70CA">
        <w:rPr>
          <w:b/>
          <w:sz w:val="28"/>
          <w:szCs w:val="28"/>
        </w:rPr>
        <w:t>NICOLAS EN ACTION</w:t>
      </w:r>
    </w:p>
    <w:p w:rsidR="00AF7E0A" w:rsidRDefault="00AF7E0A" w:rsidP="00487522">
      <w:pPr>
        <w:jc w:val="center"/>
      </w:pPr>
    </w:p>
    <w:p w:rsidR="00AF7E0A" w:rsidRDefault="00AF7E0A" w:rsidP="000E70CA">
      <w:pPr>
        <w:jc w:val="center"/>
      </w:pPr>
      <w:r w:rsidRPr="00B80B60">
        <w:rPr>
          <w:noProof/>
          <w:lang w:eastAsia="fr-FR"/>
        </w:rPr>
        <w:pict>
          <v:shape id="Image 4" o:spid="_x0000_i1028" type="#_x0000_t75" style="width:449.25pt;height:340.5pt;visibility:visible">
            <v:imagedata r:id="rId7" o:title=""/>
          </v:shape>
        </w:pict>
      </w:r>
    </w:p>
    <w:p w:rsidR="00AF7E0A" w:rsidRPr="000E70CA" w:rsidRDefault="00AF7E0A" w:rsidP="00487522">
      <w:pPr>
        <w:jc w:val="center"/>
        <w:rPr>
          <w:b/>
          <w:sz w:val="28"/>
          <w:szCs w:val="28"/>
        </w:rPr>
      </w:pPr>
      <w:r w:rsidRPr="000E70CA">
        <w:rPr>
          <w:b/>
          <w:sz w:val="28"/>
          <w:szCs w:val="28"/>
        </w:rPr>
        <w:t>ALINE EN ACTION</w:t>
      </w:r>
    </w:p>
    <w:p w:rsidR="00AF7E0A" w:rsidRDefault="00AF7E0A" w:rsidP="00487522">
      <w:pPr>
        <w:jc w:val="center"/>
      </w:pPr>
    </w:p>
    <w:p w:rsidR="00AF7E0A" w:rsidRPr="000E70CA" w:rsidRDefault="00AF7E0A" w:rsidP="00487522">
      <w:pPr>
        <w:rPr>
          <w:b/>
          <w:sz w:val="28"/>
          <w:szCs w:val="28"/>
          <w:u w:val="single"/>
        </w:rPr>
      </w:pPr>
      <w:r w:rsidRPr="000E70CA">
        <w:rPr>
          <w:b/>
          <w:sz w:val="28"/>
          <w:szCs w:val="28"/>
          <w:u w:val="single"/>
        </w:rPr>
        <w:t>CONCLUSION :</w:t>
      </w:r>
    </w:p>
    <w:p w:rsidR="00AF7E0A" w:rsidRDefault="00AF7E0A" w:rsidP="00487522">
      <w:r>
        <w:t>BONNE PRESTATION DES 2 JOUEURS, JOURNEE DU SAMEDI TRES EPROUVANTE ( DE 07H00 A 19 H 30) BEAUCOUP DE MONDE (474 JOUEURS ET JOUEUSES) DANS UN SUPERBE ESPACE SPORTIF.</w:t>
      </w:r>
    </w:p>
    <w:p w:rsidR="00AF7E0A" w:rsidRDefault="00AF7E0A" w:rsidP="00487522"/>
    <w:p w:rsidR="00AF7E0A" w:rsidRDefault="00AF7E0A" w:rsidP="00487522">
      <w:bookmarkStart w:id="0" w:name="_GoBack"/>
      <w:bookmarkEnd w:id="0"/>
    </w:p>
    <w:p w:rsidR="00AF7E0A" w:rsidRPr="00A062A9" w:rsidRDefault="00AF7E0A" w:rsidP="00A062A9">
      <w:pPr>
        <w:jc w:val="center"/>
        <w:rPr>
          <w:b/>
          <w:sz w:val="28"/>
          <w:szCs w:val="28"/>
        </w:rPr>
      </w:pPr>
      <w:r w:rsidRPr="00A062A9">
        <w:rPr>
          <w:b/>
          <w:sz w:val="28"/>
          <w:szCs w:val="28"/>
        </w:rPr>
        <w:t>JEAN-PIERRE LECLERE</w:t>
      </w:r>
    </w:p>
    <w:p w:rsidR="00AF7E0A" w:rsidRDefault="00AF7E0A" w:rsidP="00A062A9">
      <w:pPr>
        <w:jc w:val="center"/>
        <w:rPr>
          <w:b/>
          <w:sz w:val="28"/>
          <w:szCs w:val="28"/>
        </w:rPr>
      </w:pPr>
      <w:r w:rsidRPr="00A062A9">
        <w:rPr>
          <w:b/>
          <w:sz w:val="28"/>
          <w:szCs w:val="28"/>
        </w:rPr>
        <w:t>COACH DES 2 JOUEURS</w:t>
      </w:r>
      <w:r>
        <w:rPr>
          <w:b/>
          <w:sz w:val="28"/>
          <w:szCs w:val="28"/>
        </w:rPr>
        <w:t>……..ET PERE</w:t>
      </w:r>
    </w:p>
    <w:p w:rsidR="00AF7E0A" w:rsidRPr="00A062A9" w:rsidRDefault="00AF7E0A" w:rsidP="00A062A9">
      <w:pPr>
        <w:jc w:val="center"/>
        <w:rPr>
          <w:b/>
          <w:sz w:val="28"/>
          <w:szCs w:val="28"/>
        </w:rPr>
      </w:pPr>
    </w:p>
    <w:sectPr w:rsidR="00AF7E0A" w:rsidRPr="00A062A9" w:rsidSect="00487522">
      <w:pgSz w:w="11906" w:h="16838"/>
      <w:pgMar w:top="567" w:right="567" w:bottom="845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38B4"/>
    <w:rsid w:val="000E70CA"/>
    <w:rsid w:val="00286076"/>
    <w:rsid w:val="00290D46"/>
    <w:rsid w:val="00383CBD"/>
    <w:rsid w:val="003E3163"/>
    <w:rsid w:val="003F08B6"/>
    <w:rsid w:val="00411A54"/>
    <w:rsid w:val="00487522"/>
    <w:rsid w:val="00505CE0"/>
    <w:rsid w:val="005C1B32"/>
    <w:rsid w:val="005F527E"/>
    <w:rsid w:val="0067426B"/>
    <w:rsid w:val="006C62EF"/>
    <w:rsid w:val="007204FF"/>
    <w:rsid w:val="00A062A9"/>
    <w:rsid w:val="00AF7E0A"/>
    <w:rsid w:val="00B62FAA"/>
    <w:rsid w:val="00B80B60"/>
    <w:rsid w:val="00BE78BC"/>
    <w:rsid w:val="00E43554"/>
    <w:rsid w:val="00E938B4"/>
    <w:rsid w:val="00EB016C"/>
    <w:rsid w:val="00EC5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CB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93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3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7</Pages>
  <Words>222</Words>
  <Characters>1223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FINALE FEDERALE PAR CLASSEMENT</dc:title>
  <dc:subject/>
  <dc:creator>jean-pierre</dc:creator>
  <cp:keywords/>
  <dc:description/>
  <cp:lastModifiedBy>marolle</cp:lastModifiedBy>
  <cp:revision>2</cp:revision>
  <dcterms:created xsi:type="dcterms:W3CDTF">2013-07-10T08:23:00Z</dcterms:created>
  <dcterms:modified xsi:type="dcterms:W3CDTF">2013-07-10T08:23:00Z</dcterms:modified>
</cp:coreProperties>
</file>